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64" w:rsidRDefault="00652164" w:rsidP="00EC0F76">
      <w:pPr>
        <w:autoSpaceDE w:val="0"/>
        <w:autoSpaceDN w:val="0"/>
        <w:adjustRightInd w:val="0"/>
        <w:contextualSpacing/>
        <w:jc w:val="both"/>
        <w:rPr>
          <w:b/>
          <w:i/>
          <w:sz w:val="24"/>
          <w:szCs w:val="24"/>
        </w:rPr>
      </w:pPr>
      <w:bookmarkStart w:id="0" w:name="_GoBack"/>
      <w:bookmarkEnd w:id="0"/>
    </w:p>
    <w:p w:rsidR="00CC7D8E" w:rsidRPr="00EC0F76" w:rsidRDefault="00CC7D8E" w:rsidP="00EC0F76">
      <w:pPr>
        <w:tabs>
          <w:tab w:val="right" w:pos="9354"/>
        </w:tabs>
        <w:contextualSpacing/>
        <w:rPr>
          <w:sz w:val="24"/>
          <w:szCs w:val="24"/>
        </w:rPr>
      </w:pPr>
    </w:p>
    <w:p w:rsidR="00CC7D8E" w:rsidRDefault="00CC7D8E" w:rsidP="006C3A46">
      <w:pPr>
        <w:pStyle w:val="ConsPlusNormal"/>
        <w:ind w:left="5256"/>
        <w:jc w:val="both"/>
        <w:rPr>
          <w:rFonts w:ascii="Times New Roman" w:hAnsi="Times New Roman" w:cs="Times New Roman"/>
          <w:sz w:val="20"/>
        </w:rPr>
      </w:pPr>
      <w:r w:rsidRPr="00CC7D8E">
        <w:rPr>
          <w:rFonts w:ascii="Times New Roman" w:hAnsi="Times New Roman" w:cs="Times New Roman"/>
          <w:sz w:val="20"/>
        </w:rPr>
        <w:t>Приложение к решению Собрания города Обнинска</w:t>
      </w:r>
      <w:r w:rsidR="006C3A46">
        <w:rPr>
          <w:rFonts w:ascii="Times New Roman" w:hAnsi="Times New Roman" w:cs="Times New Roman"/>
          <w:sz w:val="20"/>
        </w:rPr>
        <w:t xml:space="preserve"> </w:t>
      </w:r>
      <w:r w:rsidRPr="00CC7D8E">
        <w:rPr>
          <w:rFonts w:ascii="Times New Roman" w:hAnsi="Times New Roman" w:cs="Times New Roman"/>
          <w:sz w:val="20"/>
        </w:rPr>
        <w:t>«О внесении изменений в решение Обнинского городского Собрания от 26.10.2021 № </w:t>
      </w:r>
      <w:hyperlink r:id="rId7" w:history="1">
        <w:r w:rsidRPr="00CC7D8E">
          <w:rPr>
            <w:rStyle w:val="a8"/>
            <w:rFonts w:ascii="Times New Roman" w:hAnsi="Times New Roman" w:cs="Times New Roman"/>
            <w:color w:val="auto"/>
            <w:sz w:val="20"/>
            <w:u w:val="none"/>
          </w:rPr>
          <w:t>03-17</w:t>
        </w:r>
      </w:hyperlink>
      <w:r w:rsidR="00F53F6A">
        <w:rPr>
          <w:rStyle w:val="a8"/>
          <w:rFonts w:ascii="Times New Roman" w:hAnsi="Times New Roman" w:cs="Times New Roman"/>
          <w:color w:val="auto"/>
          <w:sz w:val="20"/>
          <w:u w:val="none"/>
        </w:rPr>
        <w:br/>
      </w:r>
      <w:r w:rsidRPr="00CC7D8E">
        <w:rPr>
          <w:rStyle w:val="a8"/>
          <w:rFonts w:ascii="Times New Roman" w:hAnsi="Times New Roman" w:cs="Times New Roman"/>
          <w:color w:val="auto"/>
          <w:sz w:val="20"/>
          <w:u w:val="none"/>
        </w:rPr>
        <w:t xml:space="preserve"> «Об утверждении Положения о муниципальном земельном контроле на территории муниципального образования «Город Обнинск»</w:t>
      </w:r>
      <w:r>
        <w:rPr>
          <w:rStyle w:val="a8"/>
          <w:rFonts w:ascii="Times New Roman" w:hAnsi="Times New Roman" w:cs="Times New Roman"/>
          <w:color w:val="auto"/>
          <w:sz w:val="20"/>
          <w:u w:val="none"/>
        </w:rPr>
        <w:t xml:space="preserve"> от </w:t>
      </w:r>
      <w:r w:rsidR="006C3A46">
        <w:rPr>
          <w:rStyle w:val="a8"/>
          <w:rFonts w:ascii="Times New Roman" w:hAnsi="Times New Roman" w:cs="Times New Roman"/>
          <w:color w:val="auto"/>
          <w:sz w:val="20"/>
          <w:u w:val="none"/>
        </w:rPr>
        <w:t>22.09.2026</w:t>
      </w:r>
      <w:r>
        <w:rPr>
          <w:rStyle w:val="a8"/>
          <w:rFonts w:ascii="Times New Roman" w:hAnsi="Times New Roman" w:cs="Times New Roman"/>
          <w:color w:val="auto"/>
          <w:sz w:val="20"/>
          <w:u w:val="none"/>
        </w:rPr>
        <w:t xml:space="preserve"> № </w:t>
      </w:r>
      <w:r w:rsidR="006C3A46">
        <w:rPr>
          <w:rStyle w:val="a8"/>
          <w:rFonts w:ascii="Times New Roman" w:hAnsi="Times New Roman" w:cs="Times New Roman"/>
          <w:color w:val="auto"/>
          <w:sz w:val="20"/>
          <w:u w:val="none"/>
        </w:rPr>
        <w:t>03-15</w:t>
      </w:r>
    </w:p>
    <w:p w:rsidR="00CC7D8E" w:rsidRDefault="00CC7D8E" w:rsidP="006C3A46">
      <w:pPr>
        <w:pStyle w:val="ConsPlusNormal"/>
        <w:rPr>
          <w:rFonts w:ascii="Times New Roman" w:hAnsi="Times New Roman" w:cs="Times New Roman"/>
          <w:sz w:val="20"/>
        </w:rPr>
      </w:pPr>
    </w:p>
    <w:p w:rsidR="006E697F" w:rsidRPr="00CC7D8E" w:rsidRDefault="00CC7D8E" w:rsidP="006C3A46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«</w:t>
      </w:r>
      <w:r w:rsidR="006E697F" w:rsidRPr="00CC7D8E">
        <w:rPr>
          <w:rFonts w:ascii="Times New Roman" w:hAnsi="Times New Roman" w:cs="Times New Roman"/>
          <w:sz w:val="20"/>
        </w:rPr>
        <w:t>Приложение № 1</w:t>
      </w:r>
    </w:p>
    <w:p w:rsidR="00CC7D8E" w:rsidRDefault="006E697F" w:rsidP="006C3A46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CC7D8E">
        <w:rPr>
          <w:rFonts w:ascii="Times New Roman" w:hAnsi="Times New Roman" w:cs="Times New Roman"/>
          <w:sz w:val="20"/>
        </w:rPr>
        <w:t>к Положению</w:t>
      </w:r>
      <w:r w:rsidR="00CC7D8E">
        <w:rPr>
          <w:rFonts w:ascii="Times New Roman" w:hAnsi="Times New Roman" w:cs="Times New Roman"/>
          <w:sz w:val="20"/>
        </w:rPr>
        <w:t xml:space="preserve"> </w:t>
      </w:r>
      <w:r w:rsidRPr="00CC7D8E">
        <w:rPr>
          <w:rFonts w:ascii="Times New Roman" w:hAnsi="Times New Roman" w:cs="Times New Roman"/>
          <w:sz w:val="20"/>
        </w:rPr>
        <w:t xml:space="preserve">о </w:t>
      </w:r>
      <w:proofErr w:type="gramStart"/>
      <w:r w:rsidRPr="00CC7D8E">
        <w:rPr>
          <w:rFonts w:ascii="Times New Roman" w:hAnsi="Times New Roman" w:cs="Times New Roman"/>
          <w:sz w:val="20"/>
        </w:rPr>
        <w:t>муниципальном</w:t>
      </w:r>
      <w:proofErr w:type="gramEnd"/>
      <w:r w:rsidRPr="00CC7D8E">
        <w:rPr>
          <w:rFonts w:ascii="Times New Roman" w:hAnsi="Times New Roman" w:cs="Times New Roman"/>
          <w:sz w:val="20"/>
        </w:rPr>
        <w:t xml:space="preserve"> земельном</w:t>
      </w:r>
    </w:p>
    <w:p w:rsidR="006E697F" w:rsidRPr="00CC7D8E" w:rsidRDefault="006C3A46" w:rsidP="006C3A46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</w:t>
      </w:r>
      <w:proofErr w:type="gramStart"/>
      <w:r w:rsidR="006E697F" w:rsidRPr="00CC7D8E">
        <w:rPr>
          <w:rFonts w:ascii="Times New Roman" w:hAnsi="Times New Roman" w:cs="Times New Roman"/>
          <w:sz w:val="20"/>
        </w:rPr>
        <w:t>контроле</w:t>
      </w:r>
      <w:proofErr w:type="gramEnd"/>
      <w:r w:rsidR="00CC7D8E">
        <w:rPr>
          <w:rFonts w:ascii="Times New Roman" w:hAnsi="Times New Roman" w:cs="Times New Roman"/>
          <w:sz w:val="20"/>
        </w:rPr>
        <w:t xml:space="preserve"> </w:t>
      </w:r>
      <w:r w:rsidR="006E697F" w:rsidRPr="00CC7D8E">
        <w:rPr>
          <w:rFonts w:ascii="Times New Roman" w:hAnsi="Times New Roman" w:cs="Times New Roman"/>
          <w:sz w:val="20"/>
        </w:rPr>
        <w:t>на территории города Обнинска</w:t>
      </w:r>
    </w:p>
    <w:p w:rsidR="006E697F" w:rsidRPr="00CC7D8E" w:rsidRDefault="006E697F" w:rsidP="006E69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97F" w:rsidRPr="00CC7D8E" w:rsidRDefault="006E697F" w:rsidP="00A44C7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4"/>
      <w:bookmarkEnd w:id="1"/>
      <w:r w:rsidRPr="00CC7D8E">
        <w:rPr>
          <w:rFonts w:ascii="Times New Roman" w:hAnsi="Times New Roman" w:cs="Times New Roman"/>
          <w:sz w:val="24"/>
          <w:szCs w:val="24"/>
        </w:rPr>
        <w:t>П</w:t>
      </w:r>
      <w:r w:rsidR="00A44C77" w:rsidRPr="00CC7D8E">
        <w:rPr>
          <w:rFonts w:ascii="Times New Roman" w:hAnsi="Times New Roman" w:cs="Times New Roman"/>
          <w:sz w:val="24"/>
          <w:szCs w:val="24"/>
        </w:rPr>
        <w:t>еречень</w:t>
      </w:r>
      <w:r w:rsidRPr="00CC7D8E">
        <w:rPr>
          <w:rFonts w:ascii="Times New Roman" w:hAnsi="Times New Roman" w:cs="Times New Roman"/>
          <w:sz w:val="24"/>
          <w:szCs w:val="24"/>
        </w:rPr>
        <w:t xml:space="preserve"> </w:t>
      </w:r>
      <w:r w:rsidR="00A44C77" w:rsidRPr="00CC7D8E">
        <w:rPr>
          <w:rFonts w:ascii="Times New Roman" w:hAnsi="Times New Roman" w:cs="Times New Roman"/>
          <w:sz w:val="24"/>
          <w:szCs w:val="24"/>
        </w:rPr>
        <w:t>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(систем), при выявлении которых уполномоченный орган принимает решение о проведении контрольного мероприятия</w:t>
      </w:r>
    </w:p>
    <w:p w:rsidR="006E697F" w:rsidRPr="00CC7D8E" w:rsidRDefault="006E697F" w:rsidP="006E69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697F" w:rsidRPr="00CC7D8E" w:rsidRDefault="006E697F" w:rsidP="0029449B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D8E">
        <w:rPr>
          <w:rFonts w:ascii="Times New Roman" w:hAnsi="Times New Roman" w:cs="Times New Roman"/>
          <w:sz w:val="24"/>
          <w:szCs w:val="24"/>
        </w:rPr>
        <w:t>Признаками нарушений обязательных требований</w:t>
      </w:r>
      <w:r w:rsidR="00074122" w:rsidRPr="00CC7D8E">
        <w:rPr>
          <w:rFonts w:ascii="Times New Roman" w:hAnsi="Times New Roman" w:cs="Times New Roman"/>
          <w:sz w:val="24"/>
          <w:szCs w:val="24"/>
        </w:rPr>
        <w:t xml:space="preserve">, полученных с использованием средств фиксации, при выявлении которых </w:t>
      </w:r>
      <w:proofErr w:type="gramStart"/>
      <w:r w:rsidR="00074122" w:rsidRPr="00CC7D8E">
        <w:rPr>
          <w:rFonts w:ascii="Times New Roman" w:hAnsi="Times New Roman" w:cs="Times New Roman"/>
          <w:sz w:val="24"/>
          <w:szCs w:val="24"/>
        </w:rPr>
        <w:t>принимается решение о проведении контрольного мероприятия</w:t>
      </w:r>
      <w:r w:rsidR="0099069F" w:rsidRPr="00CC7D8E">
        <w:rPr>
          <w:rFonts w:ascii="Times New Roman" w:hAnsi="Times New Roman" w:cs="Times New Roman"/>
          <w:sz w:val="24"/>
          <w:szCs w:val="24"/>
        </w:rPr>
        <w:t xml:space="preserve"> являются</w:t>
      </w:r>
      <w:proofErr w:type="gramEnd"/>
      <w:r w:rsidRPr="00CC7D8E">
        <w:rPr>
          <w:rFonts w:ascii="Times New Roman" w:hAnsi="Times New Roman" w:cs="Times New Roman"/>
          <w:sz w:val="24"/>
          <w:szCs w:val="24"/>
        </w:rPr>
        <w:t>:</w:t>
      </w:r>
    </w:p>
    <w:p w:rsidR="00A44C77" w:rsidRPr="00CC7D8E" w:rsidRDefault="00A44C77" w:rsidP="00A44C77">
      <w:pPr>
        <w:pStyle w:val="ConsPlusNormal"/>
        <w:spacing w:before="22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D8E">
        <w:rPr>
          <w:rFonts w:ascii="Times New Roman" w:hAnsi="Times New Roman" w:cs="Times New Roman"/>
          <w:sz w:val="24"/>
          <w:szCs w:val="24"/>
        </w:rPr>
        <w:t>-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Едином государственном реестре недвижимости, на величину, превышающую значение точности определения координат характерных точек границ земельных участков, установленное в соответствии с законодательством Российской Федерации, в случае если такое отклонение затрагивает земельные участки и (или) земли, находящиеся в государственной или муниципальной собственности;</w:t>
      </w:r>
      <w:proofErr w:type="gramEnd"/>
    </w:p>
    <w:p w:rsidR="00A44C77" w:rsidRPr="00CC7D8E" w:rsidRDefault="00A44C77" w:rsidP="00A44C77">
      <w:pPr>
        <w:pStyle w:val="ConsPlusNormal"/>
        <w:spacing w:before="22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D8E">
        <w:rPr>
          <w:rFonts w:ascii="Times New Roman" w:hAnsi="Times New Roman" w:cs="Times New Roman"/>
          <w:sz w:val="24"/>
          <w:szCs w:val="24"/>
        </w:rPr>
        <w:t>- наличие здания, сооружения на земельном участке, правовой режим которого не предусматривает строительства и эксплуатации зданий, сооружений;</w:t>
      </w:r>
    </w:p>
    <w:p w:rsidR="00A44C77" w:rsidRPr="00CC7D8E" w:rsidRDefault="00A44C77" w:rsidP="00A44C77">
      <w:pPr>
        <w:pStyle w:val="ConsPlusNormal"/>
        <w:spacing w:before="22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D8E">
        <w:rPr>
          <w:rFonts w:ascii="Times New Roman" w:hAnsi="Times New Roman" w:cs="Times New Roman"/>
          <w:sz w:val="24"/>
          <w:szCs w:val="24"/>
        </w:rPr>
        <w:t>- наличие на земельном участке специализированной техники, используемой для снятия и (или) перемещения плодородного слоя почвы;</w:t>
      </w:r>
    </w:p>
    <w:p w:rsidR="00A44C77" w:rsidRPr="00CC7D8E" w:rsidRDefault="00A44C77" w:rsidP="00A44C77">
      <w:pPr>
        <w:pStyle w:val="ConsPlusNormal"/>
        <w:spacing w:before="22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D8E">
        <w:rPr>
          <w:rFonts w:ascii="Times New Roman" w:hAnsi="Times New Roman" w:cs="Times New Roman"/>
          <w:sz w:val="24"/>
          <w:szCs w:val="24"/>
        </w:rPr>
        <w:t>- признаки, утвержденны</w:t>
      </w:r>
      <w:r w:rsidR="00320DD6" w:rsidRPr="00CC7D8E">
        <w:rPr>
          <w:rFonts w:ascii="Times New Roman" w:hAnsi="Times New Roman" w:cs="Times New Roman"/>
          <w:sz w:val="24"/>
          <w:szCs w:val="24"/>
        </w:rPr>
        <w:t>е</w:t>
      </w:r>
      <w:r w:rsidRPr="00CC7D8E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</w:t>
      </w:r>
      <w:r w:rsidR="006C3A46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6C3A46">
        <w:rPr>
          <w:rFonts w:ascii="Times New Roman" w:hAnsi="Times New Roman" w:cs="Times New Roman"/>
          <w:sz w:val="24"/>
          <w:szCs w:val="24"/>
        </w:rPr>
        <w:br/>
        <w:t xml:space="preserve">от 31.05.2025 </w:t>
      </w:r>
      <w:r w:rsidR="00320DD6" w:rsidRPr="00CC7D8E">
        <w:rPr>
          <w:rFonts w:ascii="Times New Roman" w:hAnsi="Times New Roman" w:cs="Times New Roman"/>
          <w:sz w:val="24"/>
          <w:szCs w:val="24"/>
        </w:rPr>
        <w:t>№</w:t>
      </w:r>
      <w:r w:rsidRPr="00CC7D8E">
        <w:rPr>
          <w:rFonts w:ascii="Times New Roman" w:hAnsi="Times New Roman" w:cs="Times New Roman"/>
          <w:sz w:val="24"/>
          <w:szCs w:val="24"/>
        </w:rPr>
        <w:t xml:space="preserve"> 826 </w:t>
      </w:r>
      <w:r w:rsidR="00320DD6" w:rsidRPr="00CC7D8E">
        <w:rPr>
          <w:rFonts w:ascii="Times New Roman" w:hAnsi="Times New Roman" w:cs="Times New Roman"/>
          <w:sz w:val="24"/>
          <w:szCs w:val="24"/>
        </w:rPr>
        <w:t>«</w:t>
      </w:r>
      <w:r w:rsidRPr="00CC7D8E">
        <w:rPr>
          <w:rFonts w:ascii="Times New Roman" w:hAnsi="Times New Roman" w:cs="Times New Roman"/>
          <w:sz w:val="24"/>
          <w:szCs w:val="24"/>
        </w:rPr>
        <w:t>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</w:t>
      </w:r>
      <w:r w:rsidR="00CC7D8E">
        <w:rPr>
          <w:rFonts w:ascii="Times New Roman" w:hAnsi="Times New Roman" w:cs="Times New Roman"/>
          <w:sz w:val="24"/>
          <w:szCs w:val="24"/>
        </w:rPr>
        <w:t>.</w:t>
      </w:r>
      <w:r w:rsidR="00320DD6" w:rsidRPr="00CC7D8E">
        <w:rPr>
          <w:rFonts w:ascii="Times New Roman" w:hAnsi="Times New Roman" w:cs="Times New Roman"/>
          <w:sz w:val="24"/>
          <w:szCs w:val="24"/>
        </w:rPr>
        <w:t>»</w:t>
      </w:r>
      <w:r w:rsidRPr="00CC7D8E">
        <w:rPr>
          <w:rFonts w:ascii="Times New Roman" w:hAnsi="Times New Roman" w:cs="Times New Roman"/>
          <w:sz w:val="24"/>
          <w:szCs w:val="24"/>
        </w:rPr>
        <w:t>.</w:t>
      </w:r>
    </w:p>
    <w:p w:rsidR="006E697F" w:rsidRPr="00CC7D8E" w:rsidRDefault="006E697F" w:rsidP="00A44C77">
      <w:pPr>
        <w:pStyle w:val="ConsPlusNormal"/>
        <w:spacing w:before="220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20DD6" w:rsidRPr="00CC7D8E" w:rsidRDefault="00320DD6" w:rsidP="00A44C7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20DD6" w:rsidRPr="00CC7D8E" w:rsidRDefault="00320DD6" w:rsidP="00A44C7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20DD6" w:rsidRPr="009E6388" w:rsidRDefault="00320DD6" w:rsidP="00A44C7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20DD6" w:rsidRPr="009E6388" w:rsidRDefault="00320DD6" w:rsidP="00A44C7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320DD6" w:rsidRPr="009E6388" w:rsidRDefault="00320DD6" w:rsidP="00A44C77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320DD6" w:rsidRPr="009E6388" w:rsidSect="008B5B66">
      <w:pgSz w:w="11906" w:h="16838" w:code="9"/>
      <w:pgMar w:top="709" w:right="849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7436A"/>
    <w:multiLevelType w:val="multilevel"/>
    <w:tmpl w:val="1B168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53964"/>
    <w:multiLevelType w:val="multilevel"/>
    <w:tmpl w:val="D0F8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6C38B6"/>
    <w:multiLevelType w:val="multilevel"/>
    <w:tmpl w:val="961C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A37CE6"/>
    <w:multiLevelType w:val="multilevel"/>
    <w:tmpl w:val="A888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6413C6"/>
    <w:multiLevelType w:val="multilevel"/>
    <w:tmpl w:val="92044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F41AAD"/>
    <w:multiLevelType w:val="multilevel"/>
    <w:tmpl w:val="44B4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797526"/>
    <w:multiLevelType w:val="multilevel"/>
    <w:tmpl w:val="05861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DF3DD8"/>
    <w:multiLevelType w:val="multilevel"/>
    <w:tmpl w:val="943C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B4"/>
    <w:rsid w:val="00000438"/>
    <w:rsid w:val="000023B4"/>
    <w:rsid w:val="00003479"/>
    <w:rsid w:val="00007CBF"/>
    <w:rsid w:val="00010E12"/>
    <w:rsid w:val="000139A2"/>
    <w:rsid w:val="00020E3A"/>
    <w:rsid w:val="00020EF5"/>
    <w:rsid w:val="00056B66"/>
    <w:rsid w:val="0006458E"/>
    <w:rsid w:val="000738DF"/>
    <w:rsid w:val="00074122"/>
    <w:rsid w:val="00090EE4"/>
    <w:rsid w:val="00093CF8"/>
    <w:rsid w:val="000A0CCB"/>
    <w:rsid w:val="000A798D"/>
    <w:rsid w:val="000A7B7A"/>
    <w:rsid w:val="000B0646"/>
    <w:rsid w:val="000C7FE6"/>
    <w:rsid w:val="000D6137"/>
    <w:rsid w:val="000E4717"/>
    <w:rsid w:val="001044EA"/>
    <w:rsid w:val="00126CA0"/>
    <w:rsid w:val="0013231C"/>
    <w:rsid w:val="00137B71"/>
    <w:rsid w:val="00140940"/>
    <w:rsid w:val="001466ED"/>
    <w:rsid w:val="001501A2"/>
    <w:rsid w:val="00152427"/>
    <w:rsid w:val="0015336A"/>
    <w:rsid w:val="00160748"/>
    <w:rsid w:val="00162F11"/>
    <w:rsid w:val="00162FCA"/>
    <w:rsid w:val="00164EFE"/>
    <w:rsid w:val="001777D3"/>
    <w:rsid w:val="001951B4"/>
    <w:rsid w:val="001A2E9F"/>
    <w:rsid w:val="001C5AA8"/>
    <w:rsid w:val="001E1712"/>
    <w:rsid w:val="001E2BEE"/>
    <w:rsid w:val="001E6E9E"/>
    <w:rsid w:val="001F268F"/>
    <w:rsid w:val="001F4AA1"/>
    <w:rsid w:val="00221F6F"/>
    <w:rsid w:val="0024382E"/>
    <w:rsid w:val="00243BD2"/>
    <w:rsid w:val="00251F9B"/>
    <w:rsid w:val="00252DB3"/>
    <w:rsid w:val="0027483C"/>
    <w:rsid w:val="00292503"/>
    <w:rsid w:val="0029449B"/>
    <w:rsid w:val="002B332A"/>
    <w:rsid w:val="002B4803"/>
    <w:rsid w:val="002B7032"/>
    <w:rsid w:val="002C76F6"/>
    <w:rsid w:val="002E52F1"/>
    <w:rsid w:val="002F14F0"/>
    <w:rsid w:val="002F1694"/>
    <w:rsid w:val="002F1B5F"/>
    <w:rsid w:val="00304E25"/>
    <w:rsid w:val="0031115D"/>
    <w:rsid w:val="00314FB1"/>
    <w:rsid w:val="00317E6D"/>
    <w:rsid w:val="00320DD6"/>
    <w:rsid w:val="00336B79"/>
    <w:rsid w:val="00337E9A"/>
    <w:rsid w:val="003415FC"/>
    <w:rsid w:val="003420DE"/>
    <w:rsid w:val="0034736B"/>
    <w:rsid w:val="00377427"/>
    <w:rsid w:val="00383005"/>
    <w:rsid w:val="00384128"/>
    <w:rsid w:val="003930FD"/>
    <w:rsid w:val="003A70BE"/>
    <w:rsid w:val="003A7878"/>
    <w:rsid w:val="003B7462"/>
    <w:rsid w:val="003B7B8E"/>
    <w:rsid w:val="003D4568"/>
    <w:rsid w:val="003D5E45"/>
    <w:rsid w:val="003E4A4A"/>
    <w:rsid w:val="003E5102"/>
    <w:rsid w:val="003E7D3E"/>
    <w:rsid w:val="003F09B4"/>
    <w:rsid w:val="003F2C27"/>
    <w:rsid w:val="003F3EAD"/>
    <w:rsid w:val="004030D9"/>
    <w:rsid w:val="00434A5D"/>
    <w:rsid w:val="004353B5"/>
    <w:rsid w:val="00440EBC"/>
    <w:rsid w:val="00441E62"/>
    <w:rsid w:val="0044433A"/>
    <w:rsid w:val="00444ADF"/>
    <w:rsid w:val="00454CD0"/>
    <w:rsid w:val="004746DA"/>
    <w:rsid w:val="00474DB6"/>
    <w:rsid w:val="004A0A09"/>
    <w:rsid w:val="004A593B"/>
    <w:rsid w:val="004B4D2D"/>
    <w:rsid w:val="004D1A5E"/>
    <w:rsid w:val="004D25D0"/>
    <w:rsid w:val="004D6A7A"/>
    <w:rsid w:val="004F1840"/>
    <w:rsid w:val="0050273E"/>
    <w:rsid w:val="00560F04"/>
    <w:rsid w:val="0057470A"/>
    <w:rsid w:val="00576880"/>
    <w:rsid w:val="0057771C"/>
    <w:rsid w:val="00577F4E"/>
    <w:rsid w:val="00582BC4"/>
    <w:rsid w:val="00583AD3"/>
    <w:rsid w:val="005867D0"/>
    <w:rsid w:val="005A144E"/>
    <w:rsid w:val="005A38B6"/>
    <w:rsid w:val="005B1001"/>
    <w:rsid w:val="005B29BE"/>
    <w:rsid w:val="005B421A"/>
    <w:rsid w:val="005C1127"/>
    <w:rsid w:val="005C33C6"/>
    <w:rsid w:val="005C5B56"/>
    <w:rsid w:val="005D0C4F"/>
    <w:rsid w:val="005E0822"/>
    <w:rsid w:val="005E15A9"/>
    <w:rsid w:val="005E419E"/>
    <w:rsid w:val="005F737E"/>
    <w:rsid w:val="00607019"/>
    <w:rsid w:val="00610CC3"/>
    <w:rsid w:val="0061536D"/>
    <w:rsid w:val="00616785"/>
    <w:rsid w:val="00627721"/>
    <w:rsid w:val="00633F8D"/>
    <w:rsid w:val="00634AF0"/>
    <w:rsid w:val="00640C73"/>
    <w:rsid w:val="00646626"/>
    <w:rsid w:val="006502F2"/>
    <w:rsid w:val="00652164"/>
    <w:rsid w:val="00652564"/>
    <w:rsid w:val="00654622"/>
    <w:rsid w:val="00656673"/>
    <w:rsid w:val="00656900"/>
    <w:rsid w:val="00667EDB"/>
    <w:rsid w:val="00690372"/>
    <w:rsid w:val="00692B71"/>
    <w:rsid w:val="006A2FDC"/>
    <w:rsid w:val="006C3A46"/>
    <w:rsid w:val="006C684D"/>
    <w:rsid w:val="006C729B"/>
    <w:rsid w:val="006D19E4"/>
    <w:rsid w:val="006D239A"/>
    <w:rsid w:val="006E697F"/>
    <w:rsid w:val="006F348D"/>
    <w:rsid w:val="006F3BD0"/>
    <w:rsid w:val="00706388"/>
    <w:rsid w:val="00711BC4"/>
    <w:rsid w:val="0072631D"/>
    <w:rsid w:val="00743DB5"/>
    <w:rsid w:val="00753D8A"/>
    <w:rsid w:val="00755171"/>
    <w:rsid w:val="007560F4"/>
    <w:rsid w:val="00766E50"/>
    <w:rsid w:val="00777A5A"/>
    <w:rsid w:val="007811A8"/>
    <w:rsid w:val="007815A4"/>
    <w:rsid w:val="00783E7A"/>
    <w:rsid w:val="00784CF8"/>
    <w:rsid w:val="007A3683"/>
    <w:rsid w:val="007E42DD"/>
    <w:rsid w:val="007E5BE8"/>
    <w:rsid w:val="008016B1"/>
    <w:rsid w:val="00802E3E"/>
    <w:rsid w:val="008311CB"/>
    <w:rsid w:val="008356EE"/>
    <w:rsid w:val="0084151E"/>
    <w:rsid w:val="00842001"/>
    <w:rsid w:val="008442BD"/>
    <w:rsid w:val="00852469"/>
    <w:rsid w:val="00853E07"/>
    <w:rsid w:val="00862466"/>
    <w:rsid w:val="00875C27"/>
    <w:rsid w:val="00877B4F"/>
    <w:rsid w:val="00896410"/>
    <w:rsid w:val="008B2D33"/>
    <w:rsid w:val="008B5B66"/>
    <w:rsid w:val="008C03E9"/>
    <w:rsid w:val="008C4A22"/>
    <w:rsid w:val="008D1DF4"/>
    <w:rsid w:val="008D4890"/>
    <w:rsid w:val="008E0BD2"/>
    <w:rsid w:val="008E16D0"/>
    <w:rsid w:val="008F0684"/>
    <w:rsid w:val="0090110E"/>
    <w:rsid w:val="00904BA8"/>
    <w:rsid w:val="00906E8D"/>
    <w:rsid w:val="009079E0"/>
    <w:rsid w:val="00925399"/>
    <w:rsid w:val="009271BA"/>
    <w:rsid w:val="009501A4"/>
    <w:rsid w:val="009807A0"/>
    <w:rsid w:val="0099069F"/>
    <w:rsid w:val="009A2193"/>
    <w:rsid w:val="009A220C"/>
    <w:rsid w:val="009B2432"/>
    <w:rsid w:val="009B398C"/>
    <w:rsid w:val="009B4E34"/>
    <w:rsid w:val="009B7401"/>
    <w:rsid w:val="009C69EF"/>
    <w:rsid w:val="009D3137"/>
    <w:rsid w:val="009E6388"/>
    <w:rsid w:val="009F0A1D"/>
    <w:rsid w:val="00A060F8"/>
    <w:rsid w:val="00A261CE"/>
    <w:rsid w:val="00A30872"/>
    <w:rsid w:val="00A44C77"/>
    <w:rsid w:val="00A44D2D"/>
    <w:rsid w:val="00A657F9"/>
    <w:rsid w:val="00A65A47"/>
    <w:rsid w:val="00A73730"/>
    <w:rsid w:val="00A81D71"/>
    <w:rsid w:val="00A96A4D"/>
    <w:rsid w:val="00A97408"/>
    <w:rsid w:val="00AC4049"/>
    <w:rsid w:val="00AE0652"/>
    <w:rsid w:val="00AF36F0"/>
    <w:rsid w:val="00B23319"/>
    <w:rsid w:val="00B26129"/>
    <w:rsid w:val="00B311B5"/>
    <w:rsid w:val="00B4142C"/>
    <w:rsid w:val="00B43D82"/>
    <w:rsid w:val="00B534A7"/>
    <w:rsid w:val="00B62989"/>
    <w:rsid w:val="00B80796"/>
    <w:rsid w:val="00B9697D"/>
    <w:rsid w:val="00BA1CB8"/>
    <w:rsid w:val="00BA263B"/>
    <w:rsid w:val="00BB7719"/>
    <w:rsid w:val="00BD50BE"/>
    <w:rsid w:val="00BD57C7"/>
    <w:rsid w:val="00BD5ADA"/>
    <w:rsid w:val="00BE4933"/>
    <w:rsid w:val="00BF0BB2"/>
    <w:rsid w:val="00C0377A"/>
    <w:rsid w:val="00C05E78"/>
    <w:rsid w:val="00C073BA"/>
    <w:rsid w:val="00C15118"/>
    <w:rsid w:val="00C205D9"/>
    <w:rsid w:val="00C20FBA"/>
    <w:rsid w:val="00C30132"/>
    <w:rsid w:val="00C3379C"/>
    <w:rsid w:val="00C46F5C"/>
    <w:rsid w:val="00C52F52"/>
    <w:rsid w:val="00C84EBF"/>
    <w:rsid w:val="00C90AA4"/>
    <w:rsid w:val="00CA32E0"/>
    <w:rsid w:val="00CB1309"/>
    <w:rsid w:val="00CB33DC"/>
    <w:rsid w:val="00CC33B9"/>
    <w:rsid w:val="00CC594C"/>
    <w:rsid w:val="00CC5984"/>
    <w:rsid w:val="00CC7D8E"/>
    <w:rsid w:val="00CD1EE1"/>
    <w:rsid w:val="00CD1EED"/>
    <w:rsid w:val="00CE2298"/>
    <w:rsid w:val="00CE3325"/>
    <w:rsid w:val="00CE70F3"/>
    <w:rsid w:val="00D01AE4"/>
    <w:rsid w:val="00D02500"/>
    <w:rsid w:val="00D02EE3"/>
    <w:rsid w:val="00D10AE0"/>
    <w:rsid w:val="00D265A0"/>
    <w:rsid w:val="00D27A23"/>
    <w:rsid w:val="00D4218F"/>
    <w:rsid w:val="00D479EE"/>
    <w:rsid w:val="00D52097"/>
    <w:rsid w:val="00D52DF7"/>
    <w:rsid w:val="00D534F4"/>
    <w:rsid w:val="00D560FE"/>
    <w:rsid w:val="00D62A70"/>
    <w:rsid w:val="00D708BA"/>
    <w:rsid w:val="00D758C7"/>
    <w:rsid w:val="00D85E76"/>
    <w:rsid w:val="00D865AC"/>
    <w:rsid w:val="00D943DE"/>
    <w:rsid w:val="00DC498B"/>
    <w:rsid w:val="00DC5BC7"/>
    <w:rsid w:val="00DC7B39"/>
    <w:rsid w:val="00DD2023"/>
    <w:rsid w:val="00DD262C"/>
    <w:rsid w:val="00DD752B"/>
    <w:rsid w:val="00DE2B2C"/>
    <w:rsid w:val="00DE309C"/>
    <w:rsid w:val="00E01BFF"/>
    <w:rsid w:val="00E16CFE"/>
    <w:rsid w:val="00E75334"/>
    <w:rsid w:val="00E7723D"/>
    <w:rsid w:val="00E84E3E"/>
    <w:rsid w:val="00E87E09"/>
    <w:rsid w:val="00EA0756"/>
    <w:rsid w:val="00EC05D5"/>
    <w:rsid w:val="00EC0910"/>
    <w:rsid w:val="00EC0F76"/>
    <w:rsid w:val="00EC3CA2"/>
    <w:rsid w:val="00EC77B5"/>
    <w:rsid w:val="00ED128F"/>
    <w:rsid w:val="00EE6880"/>
    <w:rsid w:val="00F002F1"/>
    <w:rsid w:val="00F140C0"/>
    <w:rsid w:val="00F2497C"/>
    <w:rsid w:val="00F3408B"/>
    <w:rsid w:val="00F442A6"/>
    <w:rsid w:val="00F50CC7"/>
    <w:rsid w:val="00F53F6A"/>
    <w:rsid w:val="00F57B32"/>
    <w:rsid w:val="00F63363"/>
    <w:rsid w:val="00F64A31"/>
    <w:rsid w:val="00F6785F"/>
    <w:rsid w:val="00F7304A"/>
    <w:rsid w:val="00F75BFC"/>
    <w:rsid w:val="00F90053"/>
    <w:rsid w:val="00FA29FC"/>
    <w:rsid w:val="00FC2D8E"/>
    <w:rsid w:val="00FE15D1"/>
    <w:rsid w:val="00FF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4CF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У"/>
    <w:basedOn w:val="a"/>
    <w:pPr>
      <w:ind w:left="567"/>
    </w:pPr>
    <w:rPr>
      <w:sz w:val="32"/>
    </w:rPr>
  </w:style>
  <w:style w:type="paragraph" w:customStyle="1" w:styleId="a4">
    <w:name w:val="УВАЖАЕМЫЙ"/>
    <w:basedOn w:val="a3"/>
    <w:pPr>
      <w:ind w:left="0"/>
      <w:jc w:val="center"/>
    </w:pPr>
  </w:style>
  <w:style w:type="paragraph" w:customStyle="1" w:styleId="a5">
    <w:name w:val="ЧТО НАДО"/>
    <w:basedOn w:val="a4"/>
    <w:pPr>
      <w:jc w:val="both"/>
    </w:pPr>
  </w:style>
  <w:style w:type="paragraph" w:styleId="a6">
    <w:name w:val="Body Text"/>
    <w:basedOn w:val="a"/>
    <w:link w:val="a7"/>
    <w:rsid w:val="00A96A4D"/>
    <w:pPr>
      <w:spacing w:after="60"/>
      <w:ind w:firstLine="425"/>
      <w:jc w:val="both"/>
    </w:pPr>
    <w:rPr>
      <w:rFonts w:ascii="Times New Roman CYR" w:hAnsi="Times New Roman CYR"/>
      <w:sz w:val="24"/>
    </w:rPr>
  </w:style>
  <w:style w:type="character" w:styleId="a8">
    <w:name w:val="Hyperlink"/>
    <w:rsid w:val="00E87E09"/>
    <w:rPr>
      <w:color w:val="0000FF"/>
      <w:u w:val="single"/>
    </w:rPr>
  </w:style>
  <w:style w:type="paragraph" w:styleId="a9">
    <w:name w:val="Document Map"/>
    <w:basedOn w:val="a"/>
    <w:link w:val="aa"/>
    <w:rsid w:val="00D560F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Схема документа Знак"/>
    <w:link w:val="a9"/>
    <w:rsid w:val="00D560FE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3F09B4"/>
    <w:rPr>
      <w:rFonts w:ascii="Times New Roman CYR" w:hAnsi="Times New Roman CYR"/>
      <w:sz w:val="24"/>
    </w:rPr>
  </w:style>
  <w:style w:type="paragraph" w:styleId="31">
    <w:name w:val="Body Text 3"/>
    <w:basedOn w:val="a"/>
    <w:link w:val="32"/>
    <w:rsid w:val="0015336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5336A"/>
    <w:rPr>
      <w:sz w:val="16"/>
      <w:szCs w:val="16"/>
    </w:rPr>
  </w:style>
  <w:style w:type="character" w:customStyle="1" w:styleId="ListLabel11">
    <w:name w:val="ListLabel 11"/>
    <w:qFormat/>
    <w:rsid w:val="00640C73"/>
    <w:rPr>
      <w:rFonts w:ascii="Liberation Serif" w:eastAsia="Times New Roman" w:hAnsi="Liberation Serif" w:cs="Times New Roman"/>
      <w:b w:val="0"/>
      <w:i w:val="0"/>
      <w:strike w:val="0"/>
      <w:dstrike w:val="0"/>
      <w:color w:val="auto"/>
      <w:kern w:val="0"/>
      <w:sz w:val="26"/>
      <w:szCs w:val="26"/>
      <w:highlight w:val="white"/>
      <w:u w:val="none"/>
      <w:lang w:val="ru-RU" w:eastAsia="ru-RU" w:bidi="ar-SA"/>
    </w:rPr>
  </w:style>
  <w:style w:type="paragraph" w:styleId="ab">
    <w:name w:val="Balloon Text"/>
    <w:basedOn w:val="a"/>
    <w:link w:val="ac"/>
    <w:rsid w:val="002C76F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2C76F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52DF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Normal (Web)"/>
    <w:basedOn w:val="a"/>
    <w:uiPriority w:val="99"/>
    <w:semiHidden/>
    <w:unhideWhenUsed/>
    <w:rsid w:val="00003479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003479"/>
    <w:rPr>
      <w:b/>
      <w:bCs/>
    </w:rPr>
  </w:style>
  <w:style w:type="character" w:customStyle="1" w:styleId="futurisfootnotegroup">
    <w:name w:val="futurisfootnotegroup"/>
    <w:basedOn w:val="a0"/>
    <w:rsid w:val="00003479"/>
  </w:style>
  <w:style w:type="character" w:customStyle="1" w:styleId="30">
    <w:name w:val="Заголовок 3 Знак"/>
    <w:basedOn w:val="a0"/>
    <w:link w:val="3"/>
    <w:uiPriority w:val="9"/>
    <w:rsid w:val="00784CF8"/>
    <w:rPr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784CF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E697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f">
    <w:name w:val="Table Grid"/>
    <w:basedOn w:val="a1"/>
    <w:rsid w:val="008442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4CF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У"/>
    <w:basedOn w:val="a"/>
    <w:pPr>
      <w:ind w:left="567"/>
    </w:pPr>
    <w:rPr>
      <w:sz w:val="32"/>
    </w:rPr>
  </w:style>
  <w:style w:type="paragraph" w:customStyle="1" w:styleId="a4">
    <w:name w:val="УВАЖАЕМЫЙ"/>
    <w:basedOn w:val="a3"/>
    <w:pPr>
      <w:ind w:left="0"/>
      <w:jc w:val="center"/>
    </w:pPr>
  </w:style>
  <w:style w:type="paragraph" w:customStyle="1" w:styleId="a5">
    <w:name w:val="ЧТО НАДО"/>
    <w:basedOn w:val="a4"/>
    <w:pPr>
      <w:jc w:val="both"/>
    </w:pPr>
  </w:style>
  <w:style w:type="paragraph" w:styleId="a6">
    <w:name w:val="Body Text"/>
    <w:basedOn w:val="a"/>
    <w:link w:val="a7"/>
    <w:rsid w:val="00A96A4D"/>
    <w:pPr>
      <w:spacing w:after="60"/>
      <w:ind w:firstLine="425"/>
      <w:jc w:val="both"/>
    </w:pPr>
    <w:rPr>
      <w:rFonts w:ascii="Times New Roman CYR" w:hAnsi="Times New Roman CYR"/>
      <w:sz w:val="24"/>
    </w:rPr>
  </w:style>
  <w:style w:type="character" w:styleId="a8">
    <w:name w:val="Hyperlink"/>
    <w:rsid w:val="00E87E09"/>
    <w:rPr>
      <w:color w:val="0000FF"/>
      <w:u w:val="single"/>
    </w:rPr>
  </w:style>
  <w:style w:type="paragraph" w:styleId="a9">
    <w:name w:val="Document Map"/>
    <w:basedOn w:val="a"/>
    <w:link w:val="aa"/>
    <w:rsid w:val="00D560F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Схема документа Знак"/>
    <w:link w:val="a9"/>
    <w:rsid w:val="00D560FE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3F09B4"/>
    <w:rPr>
      <w:rFonts w:ascii="Times New Roman CYR" w:hAnsi="Times New Roman CYR"/>
      <w:sz w:val="24"/>
    </w:rPr>
  </w:style>
  <w:style w:type="paragraph" w:styleId="31">
    <w:name w:val="Body Text 3"/>
    <w:basedOn w:val="a"/>
    <w:link w:val="32"/>
    <w:rsid w:val="0015336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5336A"/>
    <w:rPr>
      <w:sz w:val="16"/>
      <w:szCs w:val="16"/>
    </w:rPr>
  </w:style>
  <w:style w:type="character" w:customStyle="1" w:styleId="ListLabel11">
    <w:name w:val="ListLabel 11"/>
    <w:qFormat/>
    <w:rsid w:val="00640C73"/>
    <w:rPr>
      <w:rFonts w:ascii="Liberation Serif" w:eastAsia="Times New Roman" w:hAnsi="Liberation Serif" w:cs="Times New Roman"/>
      <w:b w:val="0"/>
      <w:i w:val="0"/>
      <w:strike w:val="0"/>
      <w:dstrike w:val="0"/>
      <w:color w:val="auto"/>
      <w:kern w:val="0"/>
      <w:sz w:val="26"/>
      <w:szCs w:val="26"/>
      <w:highlight w:val="white"/>
      <w:u w:val="none"/>
      <w:lang w:val="ru-RU" w:eastAsia="ru-RU" w:bidi="ar-SA"/>
    </w:rPr>
  </w:style>
  <w:style w:type="paragraph" w:styleId="ab">
    <w:name w:val="Balloon Text"/>
    <w:basedOn w:val="a"/>
    <w:link w:val="ac"/>
    <w:rsid w:val="002C76F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2C76F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52DF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Normal (Web)"/>
    <w:basedOn w:val="a"/>
    <w:uiPriority w:val="99"/>
    <w:semiHidden/>
    <w:unhideWhenUsed/>
    <w:rsid w:val="00003479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003479"/>
    <w:rPr>
      <w:b/>
      <w:bCs/>
    </w:rPr>
  </w:style>
  <w:style w:type="character" w:customStyle="1" w:styleId="futurisfootnotegroup">
    <w:name w:val="futurisfootnotegroup"/>
    <w:basedOn w:val="a0"/>
    <w:rsid w:val="00003479"/>
  </w:style>
  <w:style w:type="character" w:customStyle="1" w:styleId="30">
    <w:name w:val="Заголовок 3 Знак"/>
    <w:basedOn w:val="a0"/>
    <w:link w:val="3"/>
    <w:uiPriority w:val="9"/>
    <w:rsid w:val="00784CF8"/>
    <w:rPr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784CF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E697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f">
    <w:name w:val="Table Grid"/>
    <w:basedOn w:val="a1"/>
    <w:rsid w:val="008442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s-obninsk.ru/resh-ogs21/resh-ogs21-ogs_379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smDocs\smF7B.tmp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988C6-5675-4590-9385-2C99E117D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smF7B.tmp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2112</CharactersWithSpaces>
  <SharedDoc>false</SharedDoc>
  <HLinks>
    <vt:vector size="12" baseType="variant">
      <vt:variant>
        <vt:i4>262210</vt:i4>
      </vt:variant>
      <vt:variant>
        <vt:i4>3</vt:i4>
      </vt:variant>
      <vt:variant>
        <vt:i4>0</vt:i4>
      </vt:variant>
      <vt:variant>
        <vt:i4>5</vt:i4>
      </vt:variant>
      <vt:variant>
        <vt:lpwstr>http://www.admobninsk.ru/</vt:lpwstr>
      </vt:variant>
      <vt:variant>
        <vt:lpwstr/>
      </vt:variant>
      <vt:variant>
        <vt:i4>7733260</vt:i4>
      </vt:variant>
      <vt:variant>
        <vt:i4>0</vt:i4>
      </vt:variant>
      <vt:variant>
        <vt:i4>0</vt:i4>
      </vt:variant>
      <vt:variant>
        <vt:i4>5</vt:i4>
      </vt:variant>
      <vt:variant>
        <vt:lpwstr>mailto:aobninsk@adm.kaluga.ru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2026-09-23T11:28:00Z</cp:lastPrinted>
  <dcterms:created xsi:type="dcterms:W3CDTF">2026-10-01T07:50:00Z</dcterms:created>
  <dcterms:modified xsi:type="dcterms:W3CDTF">2026-10-01T07:50:00Z</dcterms:modified>
</cp:coreProperties>
</file>